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4DE964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A51C1B">
        <w:rPr>
          <w:rFonts w:ascii="Garamond" w:hAnsi="Garamond"/>
          <w:u w:val="single"/>
        </w:rPr>
        <w:t>03.11.2025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A51C1B">
        <w:rPr>
          <w:rFonts w:ascii="Garamond" w:hAnsi="Garamond"/>
          <w:b/>
          <w:bCs/>
          <w:u w:val="single"/>
        </w:rPr>
        <w:t>31</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1D358554" w14:textId="038FB1D5" w:rsidR="00141019" w:rsidRDefault="00A51C1B" w:rsidP="00364CD7">
      <w:pPr>
        <w:spacing w:after="0"/>
        <w:jc w:val="both"/>
        <w:rPr>
          <w:noProof/>
        </w:rPr>
      </w:pPr>
      <w:r>
        <w:rPr>
          <w:noProof/>
        </w:rPr>
        <w:drawing>
          <wp:inline distT="0" distB="0" distL="0" distR="0" wp14:anchorId="3AA5EB42" wp14:editId="3A6144D4">
            <wp:extent cx="5760720" cy="2364740"/>
            <wp:effectExtent l="0" t="0" r="0" b="0"/>
            <wp:docPr id="50224074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240747" name="Slika 1" descr="Slika, ki vsebuje besede besedilo, posnetek zaslona, pisava, številka&#10;&#10;Vsebina, ustvarjena z UI, morda ni pravilna."/>
                    <pic:cNvPicPr/>
                  </pic:nvPicPr>
                  <pic:blipFill>
                    <a:blip r:embed="rId13"/>
                    <a:stretch>
                      <a:fillRect/>
                    </a:stretch>
                  </pic:blipFill>
                  <pic:spPr>
                    <a:xfrm>
                      <a:off x="0" y="0"/>
                      <a:ext cx="5760720" cy="2364740"/>
                    </a:xfrm>
                    <a:prstGeom prst="rect">
                      <a:avLst/>
                    </a:prstGeom>
                  </pic:spPr>
                </pic:pic>
              </a:graphicData>
            </a:graphic>
          </wp:inline>
        </w:drawing>
      </w:r>
    </w:p>
    <w:p w14:paraId="3131FA8F" w14:textId="77777777" w:rsidR="00141019" w:rsidRPr="00BA163D" w:rsidRDefault="00141019" w:rsidP="00364CD7">
      <w:pPr>
        <w:spacing w:after="0"/>
        <w:jc w:val="both"/>
        <w:rPr>
          <w:rFonts w:ascii="Garamond" w:eastAsia="Times New Roman" w:hAnsi="Garamond"/>
          <w:lang w:eastAsia="sl-SI"/>
        </w:rPr>
      </w:pPr>
    </w:p>
    <w:p w14:paraId="76915379" w14:textId="47B41A71"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F3E21D5"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A51C1B">
        <w:rPr>
          <w:rFonts w:ascii="Garamond" w:eastAsia="Times New Roman" w:hAnsi="Garamond"/>
          <w:b/>
          <w:bCs/>
          <w:lang w:eastAsia="sl-SI"/>
        </w:rPr>
        <w:t>31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D03AF">
        <w:rPr>
          <w:rFonts w:ascii="Garamond" w:eastAsia="Times New Roman" w:hAnsi="Garamond"/>
          <w:lang w:eastAsia="sl-SI"/>
        </w:rPr>
        <w:t xml:space="preserve"> </w:t>
      </w:r>
      <w:r w:rsidR="00A51C1B">
        <w:rPr>
          <w:rFonts w:ascii="Garamond" w:eastAsia="Times New Roman" w:hAnsi="Garamond"/>
          <w:lang w:eastAsia="sl-SI"/>
        </w:rPr>
        <w:t xml:space="preserve">zdravila za zaščito organizma pri zdravljenju novotvorb </w:t>
      </w:r>
      <w:r w:rsidR="00D20C90">
        <w:rPr>
          <w:rFonts w:ascii="Garamond" w:eastAsia="Times New Roman" w:hAnsi="Garamond"/>
          <w:lang w:eastAsia="sl-SI"/>
        </w:rPr>
        <w:t xml:space="preserve">ATC </w:t>
      </w:r>
      <w:r w:rsidR="00A51C1B">
        <w:rPr>
          <w:rFonts w:ascii="Garamond" w:eastAsia="Times New Roman" w:hAnsi="Garamond"/>
          <w:lang w:eastAsia="sl-SI"/>
        </w:rPr>
        <w:t>V03AF</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A51C1B">
        <w:rPr>
          <w:rFonts w:ascii="Garamond" w:eastAsia="Times New Roman" w:hAnsi="Garamond"/>
          <w:lang w:eastAsia="sl-SI"/>
        </w:rPr>
        <w:t>04</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8C0C31">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1B16F" w14:textId="77777777" w:rsidR="00A005FE" w:rsidRDefault="00A005FE" w:rsidP="00E5569B">
      <w:pPr>
        <w:spacing w:after="0"/>
      </w:pPr>
      <w:r>
        <w:separator/>
      </w:r>
    </w:p>
  </w:endnote>
  <w:endnote w:type="continuationSeparator" w:id="0">
    <w:p w14:paraId="108C5C0A" w14:textId="77777777" w:rsidR="00A005FE" w:rsidRDefault="00A005F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37AC9" w14:textId="77777777" w:rsidR="00A005FE" w:rsidRDefault="00A005FE" w:rsidP="00E5569B">
      <w:pPr>
        <w:spacing w:after="0"/>
      </w:pPr>
      <w:r>
        <w:separator/>
      </w:r>
    </w:p>
  </w:footnote>
  <w:footnote w:type="continuationSeparator" w:id="0">
    <w:p w14:paraId="15D7AA81" w14:textId="77777777" w:rsidR="00A005FE" w:rsidRDefault="00A005F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768E"/>
    <w:rsid w:val="000161D6"/>
    <w:rsid w:val="000201BF"/>
    <w:rsid w:val="00020F08"/>
    <w:rsid w:val="00021FCF"/>
    <w:rsid w:val="000277DA"/>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6133"/>
    <w:rsid w:val="001C5406"/>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2232"/>
    <w:rsid w:val="00212728"/>
    <w:rsid w:val="0022197C"/>
    <w:rsid w:val="002235AE"/>
    <w:rsid w:val="002306DE"/>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78"/>
    <w:rsid w:val="002A2F6D"/>
    <w:rsid w:val="002B0FC4"/>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26A8B"/>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E5BE8"/>
    <w:rsid w:val="003F1F48"/>
    <w:rsid w:val="003F6B64"/>
    <w:rsid w:val="0040096E"/>
    <w:rsid w:val="00405B5C"/>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32BA4"/>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7885"/>
    <w:rsid w:val="00670282"/>
    <w:rsid w:val="00677B79"/>
    <w:rsid w:val="006828F3"/>
    <w:rsid w:val="00691AF3"/>
    <w:rsid w:val="00696B28"/>
    <w:rsid w:val="006B160D"/>
    <w:rsid w:val="006B2513"/>
    <w:rsid w:val="006B479B"/>
    <w:rsid w:val="006B4B3F"/>
    <w:rsid w:val="006D796D"/>
    <w:rsid w:val="006E2702"/>
    <w:rsid w:val="006E2D59"/>
    <w:rsid w:val="006E322B"/>
    <w:rsid w:val="006E67E4"/>
    <w:rsid w:val="006E7203"/>
    <w:rsid w:val="006F0373"/>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51C4"/>
    <w:rsid w:val="00777BA8"/>
    <w:rsid w:val="00783176"/>
    <w:rsid w:val="007837E3"/>
    <w:rsid w:val="00784A3A"/>
    <w:rsid w:val="0078593D"/>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464F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3BDB"/>
    <w:rsid w:val="009D42C4"/>
    <w:rsid w:val="009E159C"/>
    <w:rsid w:val="009E2FB6"/>
    <w:rsid w:val="009E5BF8"/>
    <w:rsid w:val="009F345E"/>
    <w:rsid w:val="009F49CA"/>
    <w:rsid w:val="009F6EBA"/>
    <w:rsid w:val="009F73F7"/>
    <w:rsid w:val="00A005FE"/>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4ABB"/>
    <w:rsid w:val="00B15D4A"/>
    <w:rsid w:val="00B21D6E"/>
    <w:rsid w:val="00B24A0F"/>
    <w:rsid w:val="00B25E11"/>
    <w:rsid w:val="00B26545"/>
    <w:rsid w:val="00B274E9"/>
    <w:rsid w:val="00B32F1A"/>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A163D"/>
    <w:rsid w:val="00BA703F"/>
    <w:rsid w:val="00BB03CB"/>
    <w:rsid w:val="00BB4708"/>
    <w:rsid w:val="00BB6471"/>
    <w:rsid w:val="00BC248F"/>
    <w:rsid w:val="00BC7DDE"/>
    <w:rsid w:val="00BD31CF"/>
    <w:rsid w:val="00BD3BE2"/>
    <w:rsid w:val="00BD6543"/>
    <w:rsid w:val="00BE01DD"/>
    <w:rsid w:val="00BE245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2B7E"/>
    <w:rsid w:val="00CC3508"/>
    <w:rsid w:val="00CD30D3"/>
    <w:rsid w:val="00CD6D4A"/>
    <w:rsid w:val="00CF2235"/>
    <w:rsid w:val="00CF55D8"/>
    <w:rsid w:val="00D00E0B"/>
    <w:rsid w:val="00D05472"/>
    <w:rsid w:val="00D05D72"/>
    <w:rsid w:val="00D13410"/>
    <w:rsid w:val="00D16E05"/>
    <w:rsid w:val="00D17D3B"/>
    <w:rsid w:val="00D20C90"/>
    <w:rsid w:val="00D22522"/>
    <w:rsid w:val="00D22D09"/>
    <w:rsid w:val="00D260A3"/>
    <w:rsid w:val="00D325F4"/>
    <w:rsid w:val="00D3317A"/>
    <w:rsid w:val="00D36829"/>
    <w:rsid w:val="00D40C87"/>
    <w:rsid w:val="00D41A31"/>
    <w:rsid w:val="00D42659"/>
    <w:rsid w:val="00D43BEC"/>
    <w:rsid w:val="00D4741C"/>
    <w:rsid w:val="00D506B5"/>
    <w:rsid w:val="00D53EE8"/>
    <w:rsid w:val="00D56C31"/>
    <w:rsid w:val="00D64BF8"/>
    <w:rsid w:val="00D771B3"/>
    <w:rsid w:val="00D85998"/>
    <w:rsid w:val="00D90793"/>
    <w:rsid w:val="00D92D1B"/>
    <w:rsid w:val="00D97034"/>
    <w:rsid w:val="00DA3F25"/>
    <w:rsid w:val="00DB3068"/>
    <w:rsid w:val="00DB6398"/>
    <w:rsid w:val="00DD7F8F"/>
    <w:rsid w:val="00DE54F4"/>
    <w:rsid w:val="00DE5EF7"/>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73F1D"/>
    <w:rsid w:val="00F87EC9"/>
    <w:rsid w:val="00F90767"/>
    <w:rsid w:val="00F90AD0"/>
    <w:rsid w:val="00F95B73"/>
    <w:rsid w:val="00F9600B"/>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42DE3"/>
    <w:rsid w:val="00053656"/>
    <w:rsid w:val="000C6EF4"/>
    <w:rsid w:val="000D7A84"/>
    <w:rsid w:val="000F083B"/>
    <w:rsid w:val="00100E9F"/>
    <w:rsid w:val="001045AD"/>
    <w:rsid w:val="00144233"/>
    <w:rsid w:val="001B4DCF"/>
    <w:rsid w:val="001E0AE9"/>
    <w:rsid w:val="00210920"/>
    <w:rsid w:val="0021317E"/>
    <w:rsid w:val="002235AE"/>
    <w:rsid w:val="00261B92"/>
    <w:rsid w:val="00291755"/>
    <w:rsid w:val="00294C40"/>
    <w:rsid w:val="002B7FE9"/>
    <w:rsid w:val="003035AC"/>
    <w:rsid w:val="00307F2E"/>
    <w:rsid w:val="00313F5C"/>
    <w:rsid w:val="00314B56"/>
    <w:rsid w:val="00326A8B"/>
    <w:rsid w:val="00331C7B"/>
    <w:rsid w:val="00377541"/>
    <w:rsid w:val="003B0340"/>
    <w:rsid w:val="003C1542"/>
    <w:rsid w:val="003C3CE3"/>
    <w:rsid w:val="003D10F0"/>
    <w:rsid w:val="003D361F"/>
    <w:rsid w:val="003E5BE8"/>
    <w:rsid w:val="003E7157"/>
    <w:rsid w:val="003F1F48"/>
    <w:rsid w:val="00410D30"/>
    <w:rsid w:val="00454C74"/>
    <w:rsid w:val="00457646"/>
    <w:rsid w:val="004B70E6"/>
    <w:rsid w:val="004C176A"/>
    <w:rsid w:val="004C75B2"/>
    <w:rsid w:val="0050509E"/>
    <w:rsid w:val="0050765E"/>
    <w:rsid w:val="00575F33"/>
    <w:rsid w:val="00590495"/>
    <w:rsid w:val="005950BB"/>
    <w:rsid w:val="005B03B9"/>
    <w:rsid w:val="00605450"/>
    <w:rsid w:val="00632DDD"/>
    <w:rsid w:val="006409D2"/>
    <w:rsid w:val="00670282"/>
    <w:rsid w:val="006934ED"/>
    <w:rsid w:val="00695C97"/>
    <w:rsid w:val="006B2513"/>
    <w:rsid w:val="006C3080"/>
    <w:rsid w:val="006F7061"/>
    <w:rsid w:val="007029F6"/>
    <w:rsid w:val="00734A58"/>
    <w:rsid w:val="007417F1"/>
    <w:rsid w:val="007435ED"/>
    <w:rsid w:val="00764158"/>
    <w:rsid w:val="007802C9"/>
    <w:rsid w:val="00782ADF"/>
    <w:rsid w:val="00783176"/>
    <w:rsid w:val="007935C0"/>
    <w:rsid w:val="007A44D9"/>
    <w:rsid w:val="007A5405"/>
    <w:rsid w:val="007E0097"/>
    <w:rsid w:val="007E759C"/>
    <w:rsid w:val="00805B15"/>
    <w:rsid w:val="00810267"/>
    <w:rsid w:val="00847F44"/>
    <w:rsid w:val="00854302"/>
    <w:rsid w:val="0087073C"/>
    <w:rsid w:val="008938CF"/>
    <w:rsid w:val="008B09CD"/>
    <w:rsid w:val="008D59ED"/>
    <w:rsid w:val="0093674F"/>
    <w:rsid w:val="00967325"/>
    <w:rsid w:val="00975286"/>
    <w:rsid w:val="00987237"/>
    <w:rsid w:val="009C5302"/>
    <w:rsid w:val="009F6EBA"/>
    <w:rsid w:val="00A22336"/>
    <w:rsid w:val="00A32030"/>
    <w:rsid w:val="00A40654"/>
    <w:rsid w:val="00A70759"/>
    <w:rsid w:val="00A85F46"/>
    <w:rsid w:val="00A9797E"/>
    <w:rsid w:val="00AC2C4A"/>
    <w:rsid w:val="00AD3CDB"/>
    <w:rsid w:val="00AF446B"/>
    <w:rsid w:val="00B25E11"/>
    <w:rsid w:val="00B3254B"/>
    <w:rsid w:val="00B32F1A"/>
    <w:rsid w:val="00B53317"/>
    <w:rsid w:val="00B67A96"/>
    <w:rsid w:val="00B855D6"/>
    <w:rsid w:val="00B91DCF"/>
    <w:rsid w:val="00BD0EF5"/>
    <w:rsid w:val="00BD31CF"/>
    <w:rsid w:val="00BE3070"/>
    <w:rsid w:val="00C031A7"/>
    <w:rsid w:val="00C315A3"/>
    <w:rsid w:val="00C66E24"/>
    <w:rsid w:val="00C720BB"/>
    <w:rsid w:val="00C91D46"/>
    <w:rsid w:val="00C965F1"/>
    <w:rsid w:val="00CA18D5"/>
    <w:rsid w:val="00CB1813"/>
    <w:rsid w:val="00CC16F5"/>
    <w:rsid w:val="00CD30D3"/>
    <w:rsid w:val="00D13410"/>
    <w:rsid w:val="00D17D3B"/>
    <w:rsid w:val="00D22522"/>
    <w:rsid w:val="00D41A31"/>
    <w:rsid w:val="00D43BEC"/>
    <w:rsid w:val="00D56060"/>
    <w:rsid w:val="00D810A1"/>
    <w:rsid w:val="00D94E5C"/>
    <w:rsid w:val="00DE373B"/>
    <w:rsid w:val="00E00823"/>
    <w:rsid w:val="00E0503F"/>
    <w:rsid w:val="00E20217"/>
    <w:rsid w:val="00E444A5"/>
    <w:rsid w:val="00E614AD"/>
    <w:rsid w:val="00E63305"/>
    <w:rsid w:val="00E6457A"/>
    <w:rsid w:val="00E74CB2"/>
    <w:rsid w:val="00E9349F"/>
    <w:rsid w:val="00EC0E15"/>
    <w:rsid w:val="00EF1693"/>
    <w:rsid w:val="00EF7D5B"/>
    <w:rsid w:val="00F03553"/>
    <w:rsid w:val="00F2008E"/>
    <w:rsid w:val="00F252C3"/>
    <w:rsid w:val="00F71CE3"/>
    <w:rsid w:val="00F77274"/>
    <w:rsid w:val="00F85AA2"/>
    <w:rsid w:val="00F90767"/>
    <w:rsid w:val="00F95B73"/>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1420</Words>
  <Characters>8096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2025-11-03T08:08:00Z</dcterms:created>
  <dcterms:modified xsi:type="dcterms:W3CDTF">2025-11-03T08:10:00Z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